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5AB" w:rsidRDefault="00CC25AB" w:rsidP="00CC25AB">
      <w:pPr>
        <w:spacing w:line="276" w:lineRule="auto"/>
        <w:rPr>
          <w:b/>
        </w:rPr>
      </w:pPr>
      <w:r w:rsidRPr="009D02E0">
        <w:rPr>
          <w:b/>
        </w:rPr>
        <w:t xml:space="preserve">AANVRAAGFORMULIER </w:t>
      </w:r>
      <w:r>
        <w:rPr>
          <w:b/>
        </w:rPr>
        <w:t>KLEIN-EN-FIJN PROJECTEN</w:t>
      </w:r>
    </w:p>
    <w:p w:rsidR="00CC25AB" w:rsidRDefault="00CC25AB" w:rsidP="00CC25AB">
      <w:pPr>
        <w:spacing w:line="276" w:lineRule="auto"/>
        <w:rPr>
          <w:b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361"/>
        <w:gridCol w:w="4819"/>
      </w:tblGrid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Vraag: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Regio: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Hoofdaanvrager: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Mede aanvragers: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Gegevens referent leerling / jongere / ouder: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Beschrijving gewenste onderzoek: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Beschrijving gewenste onderzoekers: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Naam projectleider aanvrager: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Gewenste opbrengst: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</w:p>
        </w:tc>
      </w:tr>
      <w:tr w:rsidR="00CC25AB" w:rsidTr="005F0620">
        <w:tc>
          <w:tcPr>
            <w:tcW w:w="4361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  <w:r>
              <w:rPr>
                <w:b/>
              </w:rPr>
              <w:t>Gewenste kennisdeling:</w:t>
            </w:r>
          </w:p>
        </w:tc>
        <w:tc>
          <w:tcPr>
            <w:tcW w:w="4819" w:type="dxa"/>
          </w:tcPr>
          <w:p w:rsidR="00CC25AB" w:rsidRDefault="00CC25AB" w:rsidP="005F0620">
            <w:pPr>
              <w:spacing w:line="276" w:lineRule="auto"/>
              <w:rPr>
                <w:b/>
              </w:rPr>
            </w:pPr>
          </w:p>
          <w:p w:rsidR="00CC25AB" w:rsidRDefault="00CC25AB" w:rsidP="005F0620">
            <w:pPr>
              <w:spacing w:line="276" w:lineRule="auto"/>
              <w:rPr>
                <w:b/>
              </w:rPr>
            </w:pPr>
            <w:bookmarkStart w:id="0" w:name="_GoBack"/>
            <w:bookmarkEnd w:id="0"/>
          </w:p>
        </w:tc>
      </w:tr>
    </w:tbl>
    <w:p w:rsidR="00CC25AB" w:rsidRPr="009D02E0" w:rsidRDefault="00CC25AB" w:rsidP="00CC25AB">
      <w:pPr>
        <w:spacing w:line="276" w:lineRule="auto"/>
        <w:rPr>
          <w:b/>
        </w:rPr>
      </w:pPr>
    </w:p>
    <w:p w:rsidR="0055115B" w:rsidRDefault="0055115B"/>
    <w:sectPr w:rsidR="0055115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5AB" w:rsidRDefault="00CC25AB" w:rsidP="00CC25AB">
      <w:pPr>
        <w:spacing w:after="0" w:line="240" w:lineRule="auto"/>
      </w:pPr>
      <w:r>
        <w:separator/>
      </w:r>
    </w:p>
  </w:endnote>
  <w:endnote w:type="continuationSeparator" w:id="0">
    <w:p w:rsidR="00CC25AB" w:rsidRDefault="00CC25AB" w:rsidP="00CC2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5AB" w:rsidRDefault="00CC25AB" w:rsidP="00CC25AB">
      <w:pPr>
        <w:spacing w:after="0" w:line="240" w:lineRule="auto"/>
      </w:pPr>
      <w:r>
        <w:separator/>
      </w:r>
    </w:p>
  </w:footnote>
  <w:footnote w:type="continuationSeparator" w:id="0">
    <w:p w:rsidR="00CC25AB" w:rsidRDefault="00CC25AB" w:rsidP="00CC25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5AB" w:rsidRDefault="00CC25AB" w:rsidP="00CC25AB">
    <w:pPr>
      <w:pStyle w:val="Koptekst"/>
      <w:tabs>
        <w:tab w:val="clear" w:pos="4536"/>
        <w:tab w:val="clear" w:pos="9072"/>
        <w:tab w:val="left" w:pos="5475"/>
      </w:tabs>
    </w:pPr>
    <w:r>
      <w:rPr>
        <w:b/>
        <w:i/>
        <w:noProof/>
        <w:sz w:val="28"/>
        <w:lang w:eastAsia="nl-NL"/>
      </w:rPr>
      <w:drawing>
        <wp:inline distT="0" distB="0" distL="0" distR="0" wp14:anchorId="02E2277C" wp14:editId="391168CF">
          <wp:extent cx="2380891" cy="514216"/>
          <wp:effectExtent l="0" t="0" r="635" b="635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3184" cy="5147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b/>
        <w:i/>
      </w:rPr>
      <w:t>KLEIN-EN-</w:t>
    </w:r>
    <w:r w:rsidRPr="00C72065">
      <w:rPr>
        <w:b/>
        <w:i/>
      </w:rPr>
      <w:t>FIJN PROJECTEN</w:t>
    </w:r>
  </w:p>
  <w:p w:rsidR="00CC25AB" w:rsidRDefault="00CC25AB">
    <w:pPr>
      <w:pStyle w:val="Koptekst"/>
    </w:pPr>
  </w:p>
  <w:p w:rsidR="00CC25AB" w:rsidRDefault="00CC25AB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5AB"/>
    <w:rsid w:val="000207F2"/>
    <w:rsid w:val="00021437"/>
    <w:rsid w:val="000233D4"/>
    <w:rsid w:val="0009184F"/>
    <w:rsid w:val="000B257A"/>
    <w:rsid w:val="000D5357"/>
    <w:rsid w:val="000F1EDB"/>
    <w:rsid w:val="000F7DEC"/>
    <w:rsid w:val="001040C3"/>
    <w:rsid w:val="001155EE"/>
    <w:rsid w:val="00135704"/>
    <w:rsid w:val="001622BC"/>
    <w:rsid w:val="00184983"/>
    <w:rsid w:val="001962B8"/>
    <w:rsid w:val="001C40A9"/>
    <w:rsid w:val="001D7131"/>
    <w:rsid w:val="002033DC"/>
    <w:rsid w:val="00264927"/>
    <w:rsid w:val="00266F1C"/>
    <w:rsid w:val="00291094"/>
    <w:rsid w:val="002B6B93"/>
    <w:rsid w:val="003156AE"/>
    <w:rsid w:val="00325F4A"/>
    <w:rsid w:val="0032746D"/>
    <w:rsid w:val="00344D01"/>
    <w:rsid w:val="00345D3D"/>
    <w:rsid w:val="00354E97"/>
    <w:rsid w:val="003639F5"/>
    <w:rsid w:val="00366E98"/>
    <w:rsid w:val="0037599E"/>
    <w:rsid w:val="00375F06"/>
    <w:rsid w:val="003A1609"/>
    <w:rsid w:val="003A487F"/>
    <w:rsid w:val="003B1E89"/>
    <w:rsid w:val="003C4B84"/>
    <w:rsid w:val="003E5F47"/>
    <w:rsid w:val="003F2195"/>
    <w:rsid w:val="0045256D"/>
    <w:rsid w:val="00464C8B"/>
    <w:rsid w:val="00484E4E"/>
    <w:rsid w:val="00493B6B"/>
    <w:rsid w:val="004A3D18"/>
    <w:rsid w:val="004B714C"/>
    <w:rsid w:val="004C26AF"/>
    <w:rsid w:val="004C69E7"/>
    <w:rsid w:val="004F7CE2"/>
    <w:rsid w:val="00505ACE"/>
    <w:rsid w:val="005279BC"/>
    <w:rsid w:val="0055115B"/>
    <w:rsid w:val="005566D0"/>
    <w:rsid w:val="00583E2A"/>
    <w:rsid w:val="005D1843"/>
    <w:rsid w:val="00672F79"/>
    <w:rsid w:val="00687C00"/>
    <w:rsid w:val="006B4BBC"/>
    <w:rsid w:val="006F6490"/>
    <w:rsid w:val="0073166F"/>
    <w:rsid w:val="007B23BA"/>
    <w:rsid w:val="007E43F7"/>
    <w:rsid w:val="007F59F4"/>
    <w:rsid w:val="0084304B"/>
    <w:rsid w:val="00854976"/>
    <w:rsid w:val="00865BF8"/>
    <w:rsid w:val="008A65FF"/>
    <w:rsid w:val="008B0F97"/>
    <w:rsid w:val="008C0126"/>
    <w:rsid w:val="008D5E4B"/>
    <w:rsid w:val="009054C6"/>
    <w:rsid w:val="00950662"/>
    <w:rsid w:val="00984B0D"/>
    <w:rsid w:val="009A68D5"/>
    <w:rsid w:val="00A03133"/>
    <w:rsid w:val="00A10BC5"/>
    <w:rsid w:val="00A402BF"/>
    <w:rsid w:val="00A55909"/>
    <w:rsid w:val="00A64019"/>
    <w:rsid w:val="00A67694"/>
    <w:rsid w:val="00A87C0C"/>
    <w:rsid w:val="00A97643"/>
    <w:rsid w:val="00AE1F1F"/>
    <w:rsid w:val="00AF0501"/>
    <w:rsid w:val="00B26BFD"/>
    <w:rsid w:val="00B40D58"/>
    <w:rsid w:val="00B44905"/>
    <w:rsid w:val="00B512A3"/>
    <w:rsid w:val="00B637B7"/>
    <w:rsid w:val="00B74E45"/>
    <w:rsid w:val="00B97176"/>
    <w:rsid w:val="00BA1954"/>
    <w:rsid w:val="00BB3CD6"/>
    <w:rsid w:val="00BC3370"/>
    <w:rsid w:val="00BF79D1"/>
    <w:rsid w:val="00C03650"/>
    <w:rsid w:val="00C07F4A"/>
    <w:rsid w:val="00C36066"/>
    <w:rsid w:val="00C547E6"/>
    <w:rsid w:val="00C57229"/>
    <w:rsid w:val="00C7404F"/>
    <w:rsid w:val="00C74DE3"/>
    <w:rsid w:val="00C83F4B"/>
    <w:rsid w:val="00C87CAD"/>
    <w:rsid w:val="00CC25AB"/>
    <w:rsid w:val="00CE11AB"/>
    <w:rsid w:val="00CF5906"/>
    <w:rsid w:val="00D118FA"/>
    <w:rsid w:val="00D16A77"/>
    <w:rsid w:val="00D74CD5"/>
    <w:rsid w:val="00D74DEF"/>
    <w:rsid w:val="00D82540"/>
    <w:rsid w:val="00EA3BF5"/>
    <w:rsid w:val="00EB18F8"/>
    <w:rsid w:val="00ED796E"/>
    <w:rsid w:val="00EF7E59"/>
    <w:rsid w:val="00F103CF"/>
    <w:rsid w:val="00F444D2"/>
    <w:rsid w:val="00F53BF6"/>
    <w:rsid w:val="00F70B0C"/>
    <w:rsid w:val="00F71A33"/>
    <w:rsid w:val="00F77F54"/>
    <w:rsid w:val="00F81176"/>
    <w:rsid w:val="00F81C3E"/>
    <w:rsid w:val="00FA1BAE"/>
    <w:rsid w:val="00FD0241"/>
    <w:rsid w:val="00FD447C"/>
    <w:rsid w:val="00FF3698"/>
    <w:rsid w:val="00FF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C25AB"/>
    <w:pPr>
      <w:spacing w:after="160" w:line="259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C2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C2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C25AB"/>
  </w:style>
  <w:style w:type="paragraph" w:styleId="Voettekst">
    <w:name w:val="footer"/>
    <w:basedOn w:val="Standaard"/>
    <w:link w:val="VoettekstChar"/>
    <w:uiPriority w:val="99"/>
    <w:unhideWhenUsed/>
    <w:rsid w:val="00CC2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C25AB"/>
  </w:style>
  <w:style w:type="paragraph" w:styleId="Ballontekst">
    <w:name w:val="Balloon Text"/>
    <w:basedOn w:val="Standaard"/>
    <w:link w:val="BallontekstChar"/>
    <w:uiPriority w:val="99"/>
    <w:semiHidden/>
    <w:unhideWhenUsed/>
    <w:rsid w:val="00CC25AB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C25AB"/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C25AB"/>
    <w:pPr>
      <w:spacing w:after="160" w:line="259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C2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C2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C25AB"/>
  </w:style>
  <w:style w:type="paragraph" w:styleId="Voettekst">
    <w:name w:val="footer"/>
    <w:basedOn w:val="Standaard"/>
    <w:link w:val="VoettekstChar"/>
    <w:uiPriority w:val="99"/>
    <w:unhideWhenUsed/>
    <w:rsid w:val="00CC2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C25AB"/>
  </w:style>
  <w:style w:type="paragraph" w:styleId="Ballontekst">
    <w:name w:val="Balloon Text"/>
    <w:basedOn w:val="Standaard"/>
    <w:link w:val="BallontekstChar"/>
    <w:uiPriority w:val="99"/>
    <w:semiHidden/>
    <w:unhideWhenUsed/>
    <w:rsid w:val="00CC25AB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C25AB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ECBD0E8F.dotm</Template>
  <TotalTime>1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Dimence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gebruiker</dc:creator>
  <cp:lastModifiedBy>Windows gebruiker</cp:lastModifiedBy>
  <cp:revision>1</cp:revision>
  <dcterms:created xsi:type="dcterms:W3CDTF">2016-05-19T07:31:00Z</dcterms:created>
  <dcterms:modified xsi:type="dcterms:W3CDTF">2016-05-19T07:32:00Z</dcterms:modified>
</cp:coreProperties>
</file>